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17" w:rsidRPr="00031522" w:rsidRDefault="00DB5617" w:rsidP="000315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522">
        <w:rPr>
          <w:rFonts w:ascii="Times New Roman" w:hAnsi="Times New Roman" w:cs="Times New Roman"/>
          <w:b/>
          <w:bCs/>
          <w:sz w:val="28"/>
          <w:szCs w:val="28"/>
        </w:rPr>
        <w:t>Задания городской геологической олимпиады. 2021 год</w:t>
      </w:r>
    </w:p>
    <w:p w:rsidR="00DB5617" w:rsidRPr="00031522" w:rsidRDefault="00DB5617" w:rsidP="00AD475E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522">
        <w:rPr>
          <w:rFonts w:ascii="Times New Roman" w:hAnsi="Times New Roman" w:cs="Times New Roman"/>
          <w:b/>
          <w:bCs/>
          <w:sz w:val="28"/>
          <w:szCs w:val="28"/>
        </w:rPr>
        <w:t>Минералы и горные породы</w:t>
      </w:r>
    </w:p>
    <w:p w:rsidR="00DB5617" w:rsidRPr="00786AF7" w:rsidRDefault="00DB5617" w:rsidP="0003152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5617" w:rsidRPr="00025B47" w:rsidRDefault="00DB5617" w:rsidP="001003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 xml:space="preserve">Назовите 5 минералов, которые встречаются в </w:t>
      </w:r>
      <w:r>
        <w:rPr>
          <w:rFonts w:ascii="Times New Roman" w:hAnsi="Times New Roman" w:cs="Times New Roman"/>
          <w:sz w:val="24"/>
          <w:szCs w:val="24"/>
        </w:rPr>
        <w:t>нашем районе</w:t>
      </w:r>
      <w:r w:rsidRPr="00025B47">
        <w:rPr>
          <w:rFonts w:ascii="Times New Roman" w:hAnsi="Times New Roman" w:cs="Times New Roman"/>
          <w:sz w:val="24"/>
          <w:szCs w:val="24"/>
        </w:rPr>
        <w:t>.</w:t>
      </w:r>
    </w:p>
    <w:p w:rsidR="00DB5617" w:rsidRPr="00025B47" w:rsidRDefault="00DB5617" w:rsidP="00025B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 xml:space="preserve">Назовите 10 свойств минералов, по которым их диагностируют. </w:t>
      </w:r>
    </w:p>
    <w:p w:rsidR="00DB5617" w:rsidRPr="00025B47" w:rsidRDefault="00DB5617" w:rsidP="001003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Какая горная порода является основной рудой для получения алюминия, и на руде какого месторождения наш алюминиевый завод работал в годы Великой Отечественной войны.</w:t>
      </w:r>
    </w:p>
    <w:p w:rsidR="00DB5617" w:rsidRPr="00025B47" w:rsidRDefault="00DB5617" w:rsidP="001003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Благодаря каким процессам слои осадочных горных пород изменяют свое первоначальное горизонтальное залегание? Приведите примеры в нашем городе.</w:t>
      </w:r>
    </w:p>
    <w:p w:rsidR="00DB5617" w:rsidRPr="00025B47" w:rsidRDefault="00DB5617" w:rsidP="001003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Заполните таблицу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6"/>
        <w:gridCol w:w="1373"/>
        <w:gridCol w:w="2258"/>
        <w:gridCol w:w="2840"/>
        <w:gridCol w:w="1834"/>
      </w:tblGrid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Твёрдость по Моосу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Эталонный минерал</w:t>
            </w: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Заменители шкалы твердости</w:t>
            </w: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Другие минералы с аналогичной твердостью</w:t>
            </w: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тальк</w:t>
            </w: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9.75pt;height:66pt;visibility:visible">
                  <v:imagedata r:id="rId5" o:title=""/>
                </v:shape>
              </w:pict>
            </w: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Царапается ногтем</w:t>
            </w: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Графит</w:t>
            </w: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гипс</w:t>
            </w: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Царапается ногтем</w:t>
            </w: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94.5pt;height:66pt;visibility:visible">
                  <v:imagedata r:id="rId6" o:title=""/>
                </v:shape>
              </w:pict>
            </w: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style="width:63.75pt;height:81pt;visibility:visible">
                  <v:imagedata r:id="rId7" o:title=""/>
                </v:shape>
              </w:pict>
            </w: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Сапфир, рубин</w:t>
            </w:r>
          </w:p>
        </w:tc>
      </w:tr>
      <w:tr w:rsidR="00DB5617" w:rsidRPr="00BA3937">
        <w:tc>
          <w:tcPr>
            <w:tcW w:w="1242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37">
              <w:rPr>
                <w:rFonts w:ascii="Times New Roman" w:hAnsi="Times New Roman" w:cs="Times New Roman"/>
                <w:sz w:val="24"/>
                <w:szCs w:val="24"/>
              </w:rPr>
              <w:t>алмаз</w:t>
            </w:r>
          </w:p>
        </w:tc>
        <w:tc>
          <w:tcPr>
            <w:tcW w:w="2268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DB5617" w:rsidRPr="00BA3937" w:rsidRDefault="00DB5617" w:rsidP="00BA3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617" w:rsidRPr="00025B47" w:rsidRDefault="00DB5617" w:rsidP="00CE0F09">
      <w:pPr>
        <w:rPr>
          <w:rFonts w:ascii="Times New Roman" w:hAnsi="Times New Roman" w:cs="Times New Roman"/>
          <w:sz w:val="24"/>
          <w:szCs w:val="24"/>
        </w:rPr>
      </w:pPr>
    </w:p>
    <w:p w:rsidR="00DB5617" w:rsidRDefault="00DB5617" w:rsidP="00CE0F09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ab/>
      </w:r>
      <w:r w:rsidRPr="00025B47">
        <w:rPr>
          <w:rFonts w:ascii="Times New Roman" w:hAnsi="Times New Roman" w:cs="Times New Roman"/>
          <w:sz w:val="24"/>
          <w:szCs w:val="24"/>
        </w:rPr>
        <w:tab/>
      </w:r>
    </w:p>
    <w:p w:rsidR="00DB5617" w:rsidRDefault="00DB5617" w:rsidP="00CE0F09">
      <w:pPr>
        <w:rPr>
          <w:rFonts w:ascii="Times New Roman" w:hAnsi="Times New Roman" w:cs="Times New Roman"/>
          <w:sz w:val="24"/>
          <w:szCs w:val="24"/>
        </w:rPr>
      </w:pPr>
    </w:p>
    <w:p w:rsidR="00DB5617" w:rsidRDefault="00DB5617" w:rsidP="00CE0F09">
      <w:pPr>
        <w:rPr>
          <w:rFonts w:ascii="Times New Roman" w:hAnsi="Times New Roman" w:cs="Times New Roman"/>
          <w:sz w:val="24"/>
          <w:szCs w:val="24"/>
        </w:rPr>
      </w:pPr>
    </w:p>
    <w:p w:rsidR="00DB5617" w:rsidRPr="00031522" w:rsidRDefault="00DB5617" w:rsidP="00786AF7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522">
        <w:rPr>
          <w:rFonts w:ascii="Times New Roman" w:hAnsi="Times New Roman" w:cs="Times New Roman"/>
          <w:b/>
          <w:bCs/>
          <w:sz w:val="28"/>
          <w:szCs w:val="28"/>
        </w:rPr>
        <w:t>Палеонтология. Кайнозойская эра</w:t>
      </w:r>
    </w:p>
    <w:p w:rsidR="00DB5617" w:rsidRDefault="00DB5617" w:rsidP="00786AF7">
      <w:pPr>
        <w:rPr>
          <w:rFonts w:ascii="Times New Roman" w:hAnsi="Times New Roman" w:cs="Times New Roman"/>
          <w:sz w:val="24"/>
          <w:szCs w:val="24"/>
        </w:rPr>
        <w:sectPr w:rsidR="00DB56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>Что означает слово «кайнозой»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эра счастливой жизни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86AF7">
        <w:rPr>
          <w:rFonts w:ascii="Times New Roman" w:hAnsi="Times New Roman" w:cs="Times New Roman"/>
          <w:sz w:val="24"/>
          <w:szCs w:val="24"/>
        </w:rPr>
        <w:t>б) эра прогрессивной жизни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86AF7">
        <w:rPr>
          <w:rFonts w:ascii="Times New Roman" w:hAnsi="Times New Roman" w:cs="Times New Roman"/>
          <w:sz w:val="24"/>
          <w:szCs w:val="24"/>
        </w:rPr>
        <w:t>в) эра новой жизни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86AF7">
        <w:rPr>
          <w:rFonts w:ascii="Times New Roman" w:hAnsi="Times New Roman" w:cs="Times New Roman"/>
          <w:sz w:val="24"/>
          <w:szCs w:val="24"/>
        </w:rPr>
        <w:t>г) эра древней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>Начало кайнозойской эры: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100 млн. лет назад;  б) 140 млн. лет назад;  в) 65 млн. лет назад.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Мастодонт – дейнотерий – платибелодон - стеголон… - это эволюционная линия: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лошадей, б) слонов,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AF7">
        <w:rPr>
          <w:rFonts w:ascii="Times New Roman" w:hAnsi="Times New Roman" w:cs="Times New Roman"/>
          <w:sz w:val="24"/>
          <w:szCs w:val="24"/>
        </w:rPr>
        <w:t xml:space="preserve">с) тигров, г) китов.  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>Первобытные люди жили одновременно с…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динозаврами, б) шерстистыми носорогами, в) трилобитами, г) ракоскорпионами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Какое животное существует на Земле в настоящее время? </w:t>
      </w:r>
    </w:p>
    <w:p w:rsidR="00DB5617" w:rsidRPr="0026053B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26053B">
        <w:rPr>
          <w:rFonts w:ascii="Times New Roman" w:hAnsi="Times New Roman" w:cs="Times New Roman"/>
          <w:sz w:val="24"/>
          <w:szCs w:val="24"/>
        </w:rPr>
        <w:t xml:space="preserve">а)  саблезубый тигр; б) пещерный медведь;  в) гималайский медведь.   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Что НЕ может относиться к окаменелостям?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 xml:space="preserve">а) раковины моллюсков, б) кости динозавров, в) мамонты в вечной мерзлоте,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г) отпечатки чешуи рыб.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В пластах каменного угля не встречаются окаменевшие остатки: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плаунов, б) папоротников,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AF7">
        <w:rPr>
          <w:rFonts w:ascii="Times New Roman" w:hAnsi="Times New Roman" w:cs="Times New Roman"/>
          <w:sz w:val="24"/>
          <w:szCs w:val="24"/>
        </w:rPr>
        <w:t>в) морских лилий.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Фоссилии – это: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орудия древнего человека, б) редки</w:t>
      </w:r>
      <w:r>
        <w:rPr>
          <w:rFonts w:ascii="Times New Roman" w:hAnsi="Times New Roman" w:cs="Times New Roman"/>
          <w:sz w:val="24"/>
          <w:szCs w:val="24"/>
        </w:rPr>
        <w:t>е минералы, в) окаменевшие остан</w:t>
      </w:r>
      <w:r w:rsidRPr="00786AF7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 животных</w:t>
      </w:r>
      <w:r w:rsidRPr="00786AF7">
        <w:rPr>
          <w:rFonts w:ascii="Times New Roman" w:hAnsi="Times New Roman" w:cs="Times New Roman"/>
          <w:sz w:val="24"/>
          <w:szCs w:val="24"/>
        </w:rPr>
        <w:t>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Мог ли динозавр напасть на древнюю лошадь? 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да, запросто, б) нет, они обитали в разных климатических зонах, в) нет, они жили в разное время.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Назовите главное событие в антропогене.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появление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AF7">
        <w:rPr>
          <w:rFonts w:ascii="Times New Roman" w:hAnsi="Times New Roman" w:cs="Times New Roman"/>
          <w:sz w:val="24"/>
          <w:szCs w:val="24"/>
        </w:rPr>
        <w:t>б) вымирание мамонтов, в) наступление ледника.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Кайнозой-время  расцвета: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 xml:space="preserve">а) пресмыкающихся, б) рыб, в) млекопитающих, г) ракообразных. 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Какие геологические процессы можно наблюдать на территории Каменского района в настоящее время?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B5617" w:rsidRPr="006666F8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6666F8">
        <w:rPr>
          <w:rFonts w:ascii="Times New Roman" w:hAnsi="Times New Roman" w:cs="Times New Roman"/>
          <w:sz w:val="24"/>
          <w:szCs w:val="24"/>
        </w:rPr>
        <w:t>а) извержение вулкана, б) выветривание, в) горообразование.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Растение «секвойя»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полностью вымершее, б) древнее, но существующее сейчас, в) только современное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Какое полезное ископаемое характерно для кайнозойской эры: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железная руда, б) песок, в) асбест.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15.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Какое событие оказало огромное влияние на развитие жизни в Антропогене.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 xml:space="preserve">а) наступление моря на сушу, б) оледенение, в) извержение вулканов 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Что собой  представляют бивни мамонта: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изменившиеся кости, б) изменившиеся хрящи,  в) изменившиеся зубы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Выберите периоды, относящиеся к Кайнозойской эре.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палеозой, б) палеоген,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AF7">
        <w:rPr>
          <w:rFonts w:ascii="Times New Roman" w:hAnsi="Times New Roman" w:cs="Times New Roman"/>
          <w:sz w:val="24"/>
          <w:szCs w:val="24"/>
        </w:rPr>
        <w:t>в) неоген, г) мезозой,  д) антропоген, е) юра.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18.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К какой ветви эволюции принадлежит современный человек.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кроманьонец,  б) неандерталец.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19.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Что такое ноосфера. 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сфера жизни, б) сфера разума, в) сфера воздуха.</w:t>
      </w:r>
    </w:p>
    <w:p w:rsidR="00DB5617" w:rsidRPr="0026053B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3B">
        <w:rPr>
          <w:rFonts w:ascii="Times New Roman" w:hAnsi="Times New Roman" w:cs="Times New Roman"/>
          <w:b/>
          <w:bCs/>
          <w:sz w:val="24"/>
          <w:szCs w:val="24"/>
        </w:rPr>
        <w:t>20.</w:t>
      </w:r>
      <w:r w:rsidRPr="0026053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Назовите прямых потомков динозавров, которые </w:t>
      </w:r>
      <w:r>
        <w:rPr>
          <w:rFonts w:ascii="Times New Roman" w:hAnsi="Times New Roman" w:cs="Times New Roman"/>
          <w:b/>
          <w:bCs/>
          <w:sz w:val="24"/>
          <w:szCs w:val="24"/>
        </w:rPr>
        <w:t>живут в кайнозойской эре.</w:t>
      </w:r>
    </w:p>
    <w:p w:rsidR="00DB5617" w:rsidRPr="00786AF7" w:rsidRDefault="00DB5617" w:rsidP="00786AF7">
      <w:pPr>
        <w:rPr>
          <w:rFonts w:ascii="Times New Roman" w:hAnsi="Times New Roman" w:cs="Times New Roman"/>
          <w:sz w:val="24"/>
          <w:szCs w:val="24"/>
        </w:rPr>
      </w:pPr>
      <w:r w:rsidRPr="00786AF7">
        <w:rPr>
          <w:rFonts w:ascii="Times New Roman" w:hAnsi="Times New Roman" w:cs="Times New Roman"/>
          <w:sz w:val="24"/>
          <w:szCs w:val="24"/>
        </w:rPr>
        <w:t>а) дельфины,</w:t>
      </w:r>
      <w:r>
        <w:rPr>
          <w:rFonts w:ascii="Times New Roman" w:hAnsi="Times New Roman" w:cs="Times New Roman"/>
          <w:sz w:val="24"/>
          <w:szCs w:val="24"/>
        </w:rPr>
        <w:t xml:space="preserve"> б) черепахи, в) птицы</w:t>
      </w:r>
    </w:p>
    <w:p w:rsidR="00DB5617" w:rsidRPr="00324F85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4F85">
        <w:rPr>
          <w:rFonts w:ascii="Times New Roman" w:hAnsi="Times New Roman" w:cs="Times New Roman"/>
          <w:b/>
          <w:bCs/>
          <w:sz w:val="24"/>
          <w:szCs w:val="24"/>
        </w:rPr>
        <w:t>Определите 5 животных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из 18 указанных на картине</w:t>
      </w:r>
      <w:r w:rsidRPr="00324F85">
        <w:rPr>
          <w:rFonts w:ascii="Times New Roman" w:hAnsi="Times New Roman" w:cs="Times New Roman"/>
          <w:b/>
          <w:bCs/>
          <w:sz w:val="24"/>
          <w:szCs w:val="24"/>
        </w:rPr>
        <w:t xml:space="preserve">. Расскажите, где каждое животное обитало, чем питалось, какой образ жизни вело. Назовите современных потомков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этих </w:t>
      </w:r>
      <w:r w:rsidRPr="00324F85">
        <w:rPr>
          <w:rFonts w:ascii="Times New Roman" w:hAnsi="Times New Roman" w:cs="Times New Roman"/>
          <w:b/>
          <w:bCs/>
          <w:sz w:val="24"/>
          <w:szCs w:val="24"/>
        </w:rPr>
        <w:t>животных.</w:t>
      </w:r>
    </w:p>
    <w:p w:rsidR="00DB5617" w:rsidRDefault="00DB5617" w:rsidP="00786AF7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BA393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Рисунок 4" o:spid="_x0000_i1028" type="#_x0000_t75" style="width:429pt;height:195pt;visibility:visible">
            <v:imagedata r:id="rId8" o:title=""/>
          </v:shape>
        </w:pict>
      </w:r>
    </w:p>
    <w:p w:rsidR="00DB5617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5617" w:rsidRDefault="00DB5617" w:rsidP="00786A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5617" w:rsidRPr="00031522" w:rsidRDefault="00DB5617" w:rsidP="00025B47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522">
        <w:rPr>
          <w:rFonts w:ascii="Times New Roman" w:hAnsi="Times New Roman" w:cs="Times New Roman"/>
          <w:b/>
          <w:bCs/>
          <w:sz w:val="28"/>
          <w:szCs w:val="28"/>
        </w:rPr>
        <w:t>История и геология нашего района</w:t>
      </w:r>
    </w:p>
    <w:p w:rsidR="00DB5617" w:rsidRDefault="00DB5617" w:rsidP="001003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Что такое геологические процессы. </w:t>
      </w:r>
      <w:r w:rsidRPr="00FE39EF">
        <w:rPr>
          <w:rFonts w:ascii="Times New Roman" w:hAnsi="Times New Roman" w:cs="Times New Roman"/>
          <w:b/>
          <w:bCs/>
          <w:sz w:val="24"/>
          <w:szCs w:val="24"/>
        </w:rPr>
        <w:t>Опишите, какие геологические процессы образовали памятники природы нашего района.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B561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324F85">
        <w:rPr>
          <w:rFonts w:ascii="Times New Roman" w:hAnsi="Times New Roman" w:cs="Times New Roman"/>
          <w:sz w:val="24"/>
          <w:szCs w:val="24"/>
        </w:rPr>
        <w:t xml:space="preserve">Порог </w:t>
      </w:r>
      <w:r>
        <w:rPr>
          <w:rFonts w:ascii="Times New Roman" w:hAnsi="Times New Roman" w:cs="Times New Roman"/>
          <w:sz w:val="24"/>
          <w:szCs w:val="24"/>
        </w:rPr>
        <w:t>«Р</w:t>
      </w:r>
      <w:r w:rsidRPr="00324F85">
        <w:rPr>
          <w:rFonts w:ascii="Times New Roman" w:hAnsi="Times New Roman" w:cs="Times New Roman"/>
          <w:sz w:val="24"/>
          <w:szCs w:val="24"/>
        </w:rPr>
        <w:t>евун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5617" w:rsidRPr="00324F85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BA393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6" o:spid="_x0000_i1029" type="#_x0000_t75" style="width:238.5pt;height:178.5pt;visibility:visible">
            <v:imagedata r:id="rId9" o:title=""/>
          </v:shape>
        </w:pict>
      </w:r>
    </w:p>
    <w:p w:rsidR="00DB5617" w:rsidRDefault="00DB5617" w:rsidP="00100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Скала «</w:t>
      </w:r>
      <w:r w:rsidRPr="00324F85">
        <w:rPr>
          <w:rFonts w:ascii="Times New Roman" w:hAnsi="Times New Roman" w:cs="Times New Roman"/>
          <w:sz w:val="24"/>
          <w:szCs w:val="24"/>
        </w:rPr>
        <w:t>Каменные ворота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B561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BA393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30" type="#_x0000_t75" style="width:261pt;height:174pt;visibility:visible">
            <v:imagedata r:id="rId10" o:title=""/>
          </v:shape>
        </w:pict>
      </w:r>
    </w:p>
    <w:p w:rsidR="00DB5617" w:rsidRDefault="00DB5617" w:rsidP="001003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Скала «Шаровые лавы»</w:t>
      </w:r>
    </w:p>
    <w:p w:rsidR="00DB5617" w:rsidRDefault="00DB5617" w:rsidP="00100317">
      <w:r w:rsidRPr="00BA393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5" o:spid="_x0000_i1031" type="#_x0000_t75" style="width:181.5pt;height:136.5pt;visibility:visible">
            <v:imagedata r:id="rId11" o:title=""/>
          </v:shape>
        </w:pict>
      </w:r>
      <w:r w:rsidRPr="00FE39EF">
        <w:t xml:space="preserve"> </w:t>
      </w:r>
    </w:p>
    <w:p w:rsidR="00DB5617" w:rsidRDefault="00DB5617" w:rsidP="001003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39EF">
        <w:rPr>
          <w:rFonts w:ascii="Times New Roman" w:hAnsi="Times New Roman" w:cs="Times New Roman"/>
          <w:b/>
          <w:bCs/>
          <w:sz w:val="24"/>
          <w:szCs w:val="24"/>
        </w:rPr>
        <w:t>Ответ должен быть развернутым. Приведите свои примеры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Pr="00FE39E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B5617" w:rsidRDefault="00DB5617" w:rsidP="001003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B5617" w:rsidRPr="00031522" w:rsidRDefault="00DB5617" w:rsidP="00FE39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9EF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FE39E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31522">
        <w:rPr>
          <w:rFonts w:ascii="Times New Roman" w:hAnsi="Times New Roman" w:cs="Times New Roman"/>
          <w:b/>
          <w:bCs/>
          <w:sz w:val="28"/>
          <w:szCs w:val="28"/>
        </w:rPr>
        <w:t>Творческое задание «Экспонат моей коллекции»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Участники представляют одну фотографию экспоната и его описание не более, чем на одной странице формата А4, с одной стороны листа. Текст может быть написан от руки. Оформление не регламентируется. Описание должно включать: место отбора, геологическую историю образца.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План описания экспоната: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1.</w:t>
      </w:r>
      <w:r w:rsidRPr="00025B47">
        <w:rPr>
          <w:rFonts w:ascii="Times New Roman" w:hAnsi="Times New Roman" w:cs="Times New Roman"/>
          <w:sz w:val="24"/>
          <w:szCs w:val="24"/>
        </w:rPr>
        <w:tab/>
        <w:t>Класс образца (минерал, горная порода, окаменелость, камнерезное изделие)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2.</w:t>
      </w:r>
      <w:r w:rsidRPr="00025B47">
        <w:rPr>
          <w:rFonts w:ascii="Times New Roman" w:hAnsi="Times New Roman" w:cs="Times New Roman"/>
          <w:sz w:val="24"/>
          <w:szCs w:val="24"/>
        </w:rPr>
        <w:tab/>
        <w:t>Название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3.</w:t>
      </w:r>
      <w:r w:rsidRPr="00025B47">
        <w:rPr>
          <w:rFonts w:ascii="Times New Roman" w:hAnsi="Times New Roman" w:cs="Times New Roman"/>
          <w:sz w:val="24"/>
          <w:szCs w:val="24"/>
        </w:rPr>
        <w:tab/>
        <w:t>Место и год находки или приобретения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4.</w:t>
      </w:r>
      <w:r w:rsidRPr="00025B47">
        <w:rPr>
          <w:rFonts w:ascii="Times New Roman" w:hAnsi="Times New Roman" w:cs="Times New Roman"/>
          <w:sz w:val="24"/>
          <w:szCs w:val="24"/>
        </w:rPr>
        <w:tab/>
        <w:t>Описание образца.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 xml:space="preserve">  Для минерала: цвет, блеск, прозрачность, твердость и др. физические свойства; месторождение, где был взят образец (если известно).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Для горной породы: цвет, минеральный состав, текстура, структура; месторождение, где был взят образец (если известно).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Для окаменелости: Тип, класс, возраст.</w:t>
      </w:r>
    </w:p>
    <w:p w:rsidR="00DB5617" w:rsidRPr="00025B47" w:rsidRDefault="00DB5617" w:rsidP="00100317">
      <w:pPr>
        <w:rPr>
          <w:rFonts w:ascii="Times New Roman" w:hAnsi="Times New Roman" w:cs="Times New Roman"/>
          <w:sz w:val="24"/>
          <w:szCs w:val="24"/>
        </w:rPr>
      </w:pPr>
      <w:r w:rsidRPr="00025B47">
        <w:rPr>
          <w:rFonts w:ascii="Times New Roman" w:hAnsi="Times New Roman" w:cs="Times New Roman"/>
          <w:sz w:val="24"/>
          <w:szCs w:val="24"/>
        </w:rPr>
        <w:t>Для камнерезного изделия: вид, материал, автор работы (если известно), год изготовления.</w:t>
      </w:r>
    </w:p>
    <w:sectPr w:rsidR="00DB5617" w:rsidRPr="00025B47" w:rsidSect="00786AF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572AB"/>
    <w:multiLevelType w:val="hybridMultilevel"/>
    <w:tmpl w:val="9B5ED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5172C"/>
    <w:multiLevelType w:val="hybridMultilevel"/>
    <w:tmpl w:val="320AF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5128"/>
    <w:rsid w:val="000210C2"/>
    <w:rsid w:val="00025B47"/>
    <w:rsid w:val="00031522"/>
    <w:rsid w:val="00100317"/>
    <w:rsid w:val="001714A4"/>
    <w:rsid w:val="0026053B"/>
    <w:rsid w:val="002E6063"/>
    <w:rsid w:val="00324F85"/>
    <w:rsid w:val="003D5099"/>
    <w:rsid w:val="003F397B"/>
    <w:rsid w:val="00434F54"/>
    <w:rsid w:val="00460327"/>
    <w:rsid w:val="004E29B1"/>
    <w:rsid w:val="005D527B"/>
    <w:rsid w:val="006108A6"/>
    <w:rsid w:val="006666F8"/>
    <w:rsid w:val="006976C8"/>
    <w:rsid w:val="00786AF7"/>
    <w:rsid w:val="00A8715A"/>
    <w:rsid w:val="00AD475E"/>
    <w:rsid w:val="00BA3937"/>
    <w:rsid w:val="00CE0F09"/>
    <w:rsid w:val="00D75128"/>
    <w:rsid w:val="00DB5617"/>
    <w:rsid w:val="00F44AE1"/>
    <w:rsid w:val="00FE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F5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F397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D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50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D475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</TotalTime>
  <Pages>5</Pages>
  <Words>672</Words>
  <Characters>3834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2021-11-21T18:37:00Z</dcterms:created>
  <dcterms:modified xsi:type="dcterms:W3CDTF">2021-11-25T09:40:00Z</dcterms:modified>
</cp:coreProperties>
</file>